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  <w:bookmarkStart w:id="0" w:name="_GoBack"/>
      <w:bookmarkEnd w:id="0"/>
    </w:p>
    <w:p>
      <w:pPr>
        <w:spacing w:line="560" w:lineRule="exact"/>
        <w:ind w:firstLineChars="200" w:firstLine="640"/>
        <w:jc w:val="center"/>
        <w:rPr>
          <w:rFonts w:ascii="方正小标宋_GBK" w:eastAsia="方正小标宋_GBK" w:cs="Times New Roman"/>
          <w:color w:val="000000"/>
          <w:sz w:val="32"/>
          <w:szCs w:val="32"/>
        </w:rPr>
      </w:pPr>
      <w:r>
        <w:rPr>
          <w:rFonts w:ascii="方正小标宋_GBK" w:eastAsia="方正小标宋_GBK" w:cs="Times New Roman" w:hint="eastAsia"/>
          <w:color w:val="000000"/>
          <w:sz w:val="32"/>
          <w:szCs w:val="32"/>
        </w:rPr>
        <w:t>标的清单</w:t>
      </w:r>
    </w:p>
    <w:tbl>
      <w:tblPr>
        <w:jc w:val="center"/>
        <w:tblW w:w="88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3"/>
        <w:gridCol w:w="1198"/>
        <w:gridCol w:w="2285"/>
        <w:gridCol w:w="1304"/>
        <w:gridCol w:w="1076"/>
        <w:gridCol w:w="1174"/>
      </w:tblGrid>
      <w:tr>
        <w:trPr>
          <w:tblHeader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货物编号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整箱重量（kg）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箱内货物名称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尺寸规格（英寸）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单项净重（kg）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数量</w:t>
            </w:r>
          </w:p>
          <w:p>
            <w:pPr>
              <w:widowControl/>
              <w:jc w:val="center"/>
              <w:textAlignment w:val="center"/>
              <w:rPr>
                <w:rFonts w:ascii="楷体" w:eastAsia="楷体" w:cs="楷体"/>
                <w:b/>
                <w:bCs/>
                <w:sz w:val="24"/>
                <w:szCs w:val="24"/>
              </w:rPr>
            </w:pPr>
            <w:r>
              <w:rPr>
                <w:rFonts w:ascii="楷体" w:eastAsia="楷体" w:cs="楷体" w:hint="eastAsia"/>
                <w:b/>
                <w:bCs/>
                <w:kern w:val="0"/>
                <w:sz w:val="24"/>
                <w:szCs w:val="24"/>
              </w:rPr>
              <w:t>（捆）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46.4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45.2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27.0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27.5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1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.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6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34.4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34.7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JC-A-17-175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JC-B-18-175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9.6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JC-B-19-175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47.6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46.4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34.9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JC-B-29-175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JC-B-30-175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9.5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/>
                <w:kern w:val="0"/>
                <w:sz w:val="24"/>
                <w:szCs w:val="24"/>
              </w:rPr>
              <w:t>38.5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JC-B-31-175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33.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7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JC-B-32-175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JC-B-33-175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22.8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JC-B-34-175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JC-C-35-175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23.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3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22.1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333个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JC-C-36-175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21.7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231个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84个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JC-C-37-175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27.6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284个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108个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JC-C-38-175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178个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199个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JC-D-39-175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995个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21.9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21.0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900个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21.9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997个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JC-D-42-175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12.2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0.5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600个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JC-D-43-175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11.8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0.6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700个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JC-D-44-175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0.5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1000个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1000个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1000个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1350个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JC-D-49-175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1071个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265个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JC-D-50-175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17.4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776个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242个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JC-E-51-175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58.3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12.0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53.6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52.2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50.8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49.4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63.8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62.4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60.4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59.0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11.1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JC-E-59-175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9.3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JC-E-60-175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12.5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JC-E-61-175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JC-E-62-175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0.8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9.1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9.4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JC-E-63-175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12.8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JC-E-64-175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190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JC-F-65-175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JC-F-66-175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JC-F-67-175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31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JC-F-68-175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17.5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JC-F-69-175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40.8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34.8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29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JC-F-72-175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45.4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20.7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44.8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54.0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52.8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37.7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JC-F-79-175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jc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sz w:val="24"/>
                <w:szCs w:val="24"/>
              </w:rPr>
              <w:t>45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JC-G-89-175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JC-G-99-175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00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JC-G-109-175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JC-G-110-175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45.5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18.6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JC-G-111-175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13.1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35.3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34.1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2.1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30.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9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JC-H-117-175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9.3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发块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8.8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123个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JC-J-118-175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JC-J-129-175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34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JC-J-137-175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JC-J-138-175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JC-J-139-175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JC-J-140-175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JC-J-147-175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11.7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31.1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JC-J-149-175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19.9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24.9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JC-J-151-175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32.5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20.7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JC-J-152-175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27.6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17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JC-J-153-175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37.6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21.3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27.2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32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JC-J-156-175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29.9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28.8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JC-J-157-175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11.3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48.5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17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15.9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17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JC-J-159-175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55.4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19.2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18.4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31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JC-J-160-175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37.9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18.8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7.9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6.6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89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JC-K-162-175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91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JC-K-163-175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68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JC-K-164-175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41.4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JC-K-165-175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43.7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25.0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30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14.9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JC-K-166-175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43.0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8.9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JC-K-167-175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JC-K-168-175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46.5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33.2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1.5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JC-K-169-175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43.3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26.1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JC-K-170-175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44.6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36.2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44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7.0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JC-K-171-175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45.6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44.4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52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JC-K-172-175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38.3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1.3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JC-K-173-175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42.8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30.7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35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10.8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16</w:t>
            </w:r>
          </w:p>
        </w:tc>
      </w:tr>
      <w:tr>
        <w:tc>
          <w:tcPr>
            <w:tcW w:w="1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JC-K-174-175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41.5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23.8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23</w:t>
            </w:r>
          </w:p>
        </w:tc>
      </w:tr>
      <w:tr>
        <w:tc>
          <w:tcPr>
            <w:tcW w:w="1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/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16.2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15</w:t>
            </w:r>
          </w:p>
        </w:tc>
      </w:tr>
      <w:tr>
        <w:trPr>
          <w:trHeight w:val="326"/>
        </w:trP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JC-K-175-175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39.2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经梳理清洗的人发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 xml:space="preserve">37.8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55</w:t>
            </w:r>
          </w:p>
        </w:tc>
      </w:tr>
      <w:tr>
        <w:tc>
          <w:tcPr>
            <w:tcW w:w="1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fldChar w:fldCharType="begin"/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instrText>=SUM(ABOVE)</w:instrTex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instrText xml:space="preserve"> </w:instrTex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6390.6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/>
                <w:kern w:val="0"/>
                <w:sz w:val="24"/>
                <w:szCs w:val="24"/>
              </w:rPr>
              <w:fldChar w:fldCharType="begin"/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instrText xml:space="preserve"> =SUM(ABOVE) </w:instrTex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fldChar w:fldCharType="separate"/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617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0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t>.</w:t>
            </w: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</w:t>
            </w:r>
            <w:r>
              <w:rPr>
                <w:rFonts w:ascii="楷体" w:eastAsia="楷体" w:cs="楷体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eastAsia="楷体" w:cs="楷体"/>
                <w:kern w:val="0"/>
                <w:sz w:val="24"/>
                <w:szCs w:val="24"/>
              </w:rPr>
            </w:pPr>
          </w:p>
        </w:tc>
      </w:tr>
    </w:tbl>
    <w:p>
      <w:pPr>
        <w:spacing w:line="560" w:lineRule="exact"/>
        <w:ind w:firstLineChars="200" w:firstLine="640"/>
        <w:rPr>
          <w:rFonts w:ascii="Times New Roman" w:eastAsia="方正楷体_GBK" w:cs="Times New Roman" w:hAnsi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30"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</w:style>
  <w:style w:type="character" w:styleId="15">
    <w:name w:val="Hyperlink"/>
    <w:basedOn w:val="10"/>
    <w:rPr>
      <w:color w:val="0000FF"/>
      <w:u w:val="single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19</TotalTime>
  <Application>Yozo_Office</Application>
  <Pages>7</Pages>
  <Words>3144</Words>
  <Characters>6676</Characters>
  <Lines>1408</Lines>
  <Paragraphs>1401</Paragraphs>
  <CharactersWithSpaces>7106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Lo</dc:creator>
  <cp:lastModifiedBy>何腊</cp:lastModifiedBy>
  <cp:revision>9</cp:revision>
  <cp:lastPrinted>2016-09-19T07:11:00Z</cp:lastPrinted>
  <dcterms:created xsi:type="dcterms:W3CDTF">2024-10-30T08:31:00Z</dcterms:created>
  <dcterms:modified xsi:type="dcterms:W3CDTF">2024-10-31T03:56:54Z</dcterms:modified>
</cp:coreProperties>
</file>